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AE2D1" w14:textId="77777777" w:rsidR="00697856" w:rsidRDefault="005C1E58" w:rsidP="00697856">
      <w:pPr>
        <w:spacing w:after="0" w:line="240" w:lineRule="auto"/>
      </w:pPr>
      <w:r>
        <w:rPr>
          <w:noProof/>
          <w:lang w:eastAsia="de-CH"/>
        </w:rPr>
        <mc:AlternateContent>
          <mc:Choice Requires="wps">
            <w:drawing>
              <wp:anchor distT="45720" distB="45720" distL="114300" distR="114300" simplePos="0" relativeHeight="251661312" behindDoc="0" locked="1" layoutInCell="1" allowOverlap="1" wp14:anchorId="41BF36D4" wp14:editId="446FC1D6">
                <wp:simplePos x="0" y="0"/>
                <wp:positionH relativeFrom="page">
                  <wp:posOffset>4323080</wp:posOffset>
                </wp:positionH>
                <wp:positionV relativeFrom="page">
                  <wp:posOffset>350520</wp:posOffset>
                </wp:positionV>
                <wp:extent cx="2874010" cy="935990"/>
                <wp:effectExtent l="0" t="0" r="254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010" cy="935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E0C74" w14:textId="77777777" w:rsidR="005C1E58" w:rsidRDefault="005C1E58" w:rsidP="005C1E58">
                            <w:pPr>
                              <w:pStyle w:val="abteilung"/>
                            </w:pPr>
                            <w:r>
                              <w:t>Gemeinde</w:t>
                            </w:r>
                            <w:r w:rsidR="00AE0C83">
                              <w:t>VERWALTUNG</w:t>
                            </w:r>
                          </w:p>
                          <w:p w14:paraId="2640950F" w14:textId="77777777" w:rsidR="005C1E58" w:rsidRDefault="0016652E" w:rsidP="0016652E">
                            <w:pPr>
                              <w:pStyle w:val="kamm"/>
                            </w:pPr>
                            <w:r>
                              <w:t>Adresse</w:t>
                            </w:r>
                            <w:r>
                              <w:tab/>
                            </w:r>
                            <w:sdt>
                              <w:sdtPr>
                                <w:id w:val="-1589612544"/>
                                <w:placeholder>
                                  <w:docPart w:val="13BD8E44209D4A1EBD42BA947D928D2D"/>
                                </w:placeholder>
                                <w:dropDownList>
                                  <w:listItem w:displayText="Dorfplatz 6, 6354 Vitznau" w:value="Dorfplatz 6, 6354 Vitznau"/>
                                  <w:listItem w:displayText="Primarschulhaus, Rigiweg 1, 6354 Vitznau" w:value="Primarschulhaus, Rigiweg 1, 6354 Vitznau"/>
                                  <w:listItem w:displayText="Werkhof, Zihlstrasse 6, 6354 Vitznau" w:value="Werkhof, Zihlstrasse 6, 6354 Vitznau"/>
                                </w:dropDownList>
                              </w:sdtPr>
                              <w:sdtContent>
                                <w:r w:rsidR="0079421B">
                                  <w:t>Dorfplatz 6, 6354 Vitznau</w:t>
                                </w:r>
                              </w:sdtContent>
                            </w:sdt>
                          </w:p>
                          <w:p w14:paraId="16A32EE7" w14:textId="77777777" w:rsidR="0016652E" w:rsidRDefault="00AE0C83" w:rsidP="0016652E">
                            <w:pPr>
                              <w:pStyle w:val="kamm"/>
                            </w:pPr>
                            <w:r>
                              <w:t>Abteilung</w:t>
                            </w:r>
                            <w:r w:rsidR="0016652E">
                              <w:tab/>
                            </w:r>
                            <w:sdt>
                              <w:sdtPr>
                                <w:id w:val="-553320982"/>
                                <w:placeholder>
                                  <w:docPart w:val="13BD8E44209D4A1EBD42BA947D928D2D"/>
                                </w:placeholder>
                                <w:dropDownList>
                                  <w:listItem w:displayText="AHV-Zweigstelle" w:value="AHV-Zweigstelle"/>
                                  <w:listItem w:displayText="Bauamt" w:value="Bauamt"/>
                                  <w:listItem w:displayText="Bildung" w:value="Bildung"/>
                                  <w:listItem w:displayText="Buchhaltung" w:value="Buchhaltung"/>
                                  <w:listItem w:displayText="Einwohnerkontrolle" w:value="Einwohnerkontrolle"/>
                                  <w:listItem w:displayText="Gemeindekanzlei" w:value="Gemeindekanzlei"/>
                                  <w:listItem w:displayText="Hausdienst" w:value="Hausdienst"/>
                                  <w:listItem w:displayText="Infrastruktur" w:value="Infrastruktur"/>
                                  <w:listItem w:displayText="Kultur" w:value="Kultur"/>
                                  <w:listItem w:displayText="Sondersteuern" w:value="Sondersteuern"/>
                                  <w:listItem w:displayText="Sozialamt" w:value="Sozialamt"/>
                                  <w:listItem w:displayText="Teilungsamt" w:value="Teilungsamt"/>
                                  <w:listItem w:displayText="Werkdienst" w:value="Werkdienst"/>
                                </w:dropDownList>
                              </w:sdtPr>
                              <w:sdtContent>
                                <w:r w:rsidR="001F5F52">
                                  <w:t>Gemeindekanzlei</w:t>
                                </w:r>
                              </w:sdtContent>
                            </w:sdt>
                          </w:p>
                          <w:p w14:paraId="0D4B0E37" w14:textId="77777777" w:rsidR="0016652E" w:rsidRDefault="0016652E" w:rsidP="0016652E">
                            <w:pPr>
                              <w:pStyle w:val="kamm"/>
                            </w:pPr>
                            <w:r>
                              <w:t>Tel. direkt</w:t>
                            </w:r>
                            <w:r>
                              <w:tab/>
                            </w:r>
                            <w:sdt>
                              <w:sdtPr>
                                <w:id w:val="-800373893"/>
                                <w:placeholder>
                                  <w:docPart w:val="13BD8E44209D4A1EBD42BA947D928D2D"/>
                                </w:placeholder>
                                <w:dropDownList>
                                  <w:listItem w:displayText="041 399 02 20" w:value="041 399 02 20"/>
                                  <w:listItem w:displayText="041 399 02 21" w:value="041 399 02 21"/>
                                  <w:listItem w:displayText="041 399 02 22" w:value="041 399 02 22"/>
                                  <w:listItem w:displayText="041 399 02 23" w:value="041 399 02 23"/>
                                  <w:listItem w:displayText="041 399 02 24" w:value="041 399 02 24"/>
                                  <w:listItem w:displayText="041 399 02 25" w:value="041 399 02 25"/>
                                  <w:listItem w:displayText="041 399 02 26" w:value="041 399 02 26"/>
                                  <w:listItem w:displayText="041 399 02 27" w:value="041 399 02 27"/>
                                  <w:listItem w:displayText="041 399 02 28" w:value="041 399 02 28"/>
                                  <w:listItem w:displayText="041 399 02 29" w:value="041 399 02 29"/>
                                  <w:listItem w:displayText="041 399 02 45" w:value="041 399 02 45"/>
                                  <w:listItem w:displayText="079 408 83 41" w:value="079 408 83 41"/>
                                  <w:listItem w:displayText="079 460 92 20" w:value="079 460 92 20"/>
                                </w:dropDownList>
                              </w:sdtPr>
                              <w:sdtContent>
                                <w:r w:rsidR="001F5F52">
                                  <w:t>041 399 02 20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F36D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40.4pt;margin-top:27.6pt;width:226.3pt;height:73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" filled="f" stroked="f">
                <v:textbox inset="0,0,0,0">
                  <w:txbxContent>
                    <w:p w:rsidR="005C1E58" w:rsidRDefault="005C1E58" w:rsidP="005C1E58">
                      <w:pPr>
                        <w:pStyle w:val="abteilung"/>
                      </w:pPr>
                      <w:r>
                        <w:t>Gemeinde</w:t>
                      </w:r>
                      <w:r w:rsidR="00AE0C83">
                        <w:t>VERWALTUNG</w:t>
                      </w:r>
                    </w:p>
                    <w:p w:rsidR="005C1E58" w:rsidRDefault="0016652E" w:rsidP="0016652E">
                      <w:pPr>
                        <w:pStyle w:val="kamm"/>
                      </w:pPr>
                      <w:r>
                        <w:t>Adresse</w:t>
                      </w:r>
                      <w:r>
                        <w:tab/>
                      </w:r>
                      <w:sdt>
                        <w:sdtPr>
                          <w:id w:val="-1589612544"/>
                          <w:placeholder>
                            <w:docPart w:val="13BD8E44209D4A1EBD42BA947D928D2D"/>
                          </w:placeholder>
                          <w:dropDownList>
                            <w:listItem w:displayText="Dorfplatz 6, 6354 Vitznau" w:value="Dorfplatz 6, 6354 Vitznau"/>
                            <w:listItem w:displayText="Primarschulhaus, Rigiweg 1, 6354 Vitznau" w:value="Primarschulhaus, Rigiweg 1, 6354 Vitznau"/>
                            <w:listItem w:displayText="Werkhof, Zihlstrasse 6, 6354 Vitznau" w:value="Werkhof, Zihlstrasse 6, 6354 Vitznau"/>
                          </w:dropDownList>
                        </w:sdtPr>
                        <w:sdtEndPr/>
                        <w:sdtContent>
                          <w:r w:rsidR="0079421B">
                            <w:t>Dorfplatz 6, 6354 Vitznau</w:t>
                          </w:r>
                        </w:sdtContent>
                      </w:sdt>
                    </w:p>
                    <w:p w:rsidR="0016652E" w:rsidRDefault="00AE0C83" w:rsidP="0016652E">
                      <w:pPr>
                        <w:pStyle w:val="kamm"/>
                      </w:pPr>
                      <w:r>
                        <w:t>Abteilung</w:t>
                      </w:r>
                      <w:r w:rsidR="0016652E">
                        <w:tab/>
                      </w:r>
                      <w:sdt>
                        <w:sdtPr>
                          <w:id w:val="-553320982"/>
                          <w:placeholder>
                            <w:docPart w:val="13BD8E44209D4A1EBD42BA947D928D2D"/>
                          </w:placeholder>
                          <w:dropDownList>
                            <w:listItem w:displayText="AHV-Zweigstelle" w:value="AHV-Zweigstelle"/>
                            <w:listItem w:displayText="Bauamt" w:value="Bauamt"/>
                            <w:listItem w:displayText="Bildung" w:value="Bildung"/>
                            <w:listItem w:displayText="Buchhaltung" w:value="Buchhaltung"/>
                            <w:listItem w:displayText="Einwohnerkontrolle" w:value="Einwohnerkontrolle"/>
                            <w:listItem w:displayText="Gemeindekanzlei" w:value="Gemeindekanzlei"/>
                            <w:listItem w:displayText="Hausdienst" w:value="Hausdienst"/>
                            <w:listItem w:displayText="Infrastruktur" w:value="Infrastruktur"/>
                            <w:listItem w:displayText="Kultur" w:value="Kultur"/>
                            <w:listItem w:displayText="Sondersteuern" w:value="Sondersteuern"/>
                            <w:listItem w:displayText="Sozialamt" w:value="Sozialamt"/>
                            <w:listItem w:displayText="Teilungsamt" w:value="Teilungsamt"/>
                            <w:listItem w:displayText="Werkdienst" w:value="Werkdienst"/>
                          </w:dropDownList>
                        </w:sdtPr>
                        <w:sdtEndPr/>
                        <w:sdtContent>
                          <w:r w:rsidR="001F5F52">
                            <w:t>Gemeindekanzlei</w:t>
                          </w:r>
                        </w:sdtContent>
                      </w:sdt>
                    </w:p>
                    <w:p w:rsidR="0016652E" w:rsidRDefault="0016652E" w:rsidP="0016652E">
                      <w:pPr>
                        <w:pStyle w:val="kamm"/>
                      </w:pPr>
                      <w:r>
                        <w:t>Tel. direkt</w:t>
                      </w:r>
                      <w:r>
                        <w:tab/>
                      </w:r>
                      <w:sdt>
                        <w:sdtPr>
                          <w:id w:val="-800373893"/>
                          <w:placeholder>
                            <w:docPart w:val="13BD8E44209D4A1EBD42BA947D928D2D"/>
                          </w:placeholder>
                          <w:dropDownList>
                            <w:listItem w:displayText="041 399 02 20" w:value="041 399 02 20"/>
                            <w:listItem w:displayText="041 399 02 21" w:value="041 399 02 21"/>
                            <w:listItem w:displayText="041 399 02 22" w:value="041 399 02 22"/>
                            <w:listItem w:displayText="041 399 02 23" w:value="041 399 02 23"/>
                            <w:listItem w:displayText="041 399 02 24" w:value="041 399 02 24"/>
                            <w:listItem w:displayText="041 399 02 25" w:value="041 399 02 25"/>
                            <w:listItem w:displayText="041 399 02 26" w:value="041 399 02 26"/>
                            <w:listItem w:displayText="041 399 02 27" w:value="041 399 02 27"/>
                            <w:listItem w:displayText="041 399 02 28" w:value="041 399 02 28"/>
                            <w:listItem w:displayText="041 399 02 29" w:value="041 399 02 29"/>
                            <w:listItem w:displayText="041 399 02 45" w:value="041 399 02 45"/>
                            <w:listItem w:displayText="079 408 83 41" w:value="079 408 83 41"/>
                            <w:listItem w:displayText="079 460 92 20" w:value="079 460 92 20"/>
                          </w:dropDownList>
                        </w:sdtPr>
                        <w:sdtEndPr/>
                        <w:sdtContent>
                          <w:r w:rsidR="001F5F52">
                            <w:t>041 399 02 20</w:t>
                          </w:r>
                        </w:sdtContent>
                      </w:sdt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CEC5546" w14:textId="77777777" w:rsidR="002F2A33" w:rsidRDefault="002F2A33" w:rsidP="00697856">
      <w:pPr>
        <w:spacing w:after="0" w:line="240" w:lineRule="auto"/>
      </w:pPr>
    </w:p>
    <w:p w14:paraId="41904741" w14:textId="77777777" w:rsidR="002F2A33" w:rsidRDefault="002F2A33" w:rsidP="00697856">
      <w:pPr>
        <w:spacing w:after="0" w:line="240" w:lineRule="auto"/>
      </w:pPr>
    </w:p>
    <w:p w14:paraId="570A66F2" w14:textId="77777777" w:rsidR="002F2A33" w:rsidRDefault="002F2A33" w:rsidP="00697856">
      <w:pPr>
        <w:spacing w:after="0" w:line="240" w:lineRule="auto"/>
      </w:pPr>
    </w:p>
    <w:p w14:paraId="451C460E" w14:textId="77777777" w:rsidR="002F2A33" w:rsidRDefault="002F2A33" w:rsidP="00697856">
      <w:pPr>
        <w:spacing w:after="0" w:line="240" w:lineRule="auto"/>
      </w:pPr>
    </w:p>
    <w:p w14:paraId="68B84F64" w14:textId="77777777" w:rsidR="002F2A33" w:rsidRDefault="002F2A33" w:rsidP="00697856">
      <w:pPr>
        <w:spacing w:after="0" w:line="240" w:lineRule="auto"/>
      </w:pPr>
    </w:p>
    <w:p w14:paraId="01CA9409" w14:textId="77777777" w:rsidR="00697856" w:rsidRDefault="00697856" w:rsidP="00697856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Bekanntmachung</w:t>
      </w:r>
    </w:p>
    <w:p w14:paraId="539DD58A" w14:textId="77777777" w:rsidR="00697856" w:rsidRDefault="00697856" w:rsidP="00697856">
      <w:pPr>
        <w:spacing w:after="0" w:line="240" w:lineRule="auto"/>
      </w:pPr>
    </w:p>
    <w:p w14:paraId="6915F8C8" w14:textId="77777777" w:rsidR="00697856" w:rsidRPr="00697856" w:rsidRDefault="00697856" w:rsidP="00697856">
      <w:pPr>
        <w:spacing w:after="0" w:line="240" w:lineRule="auto"/>
        <w:jc w:val="center"/>
        <w:rPr>
          <w:sz w:val="20"/>
        </w:rPr>
      </w:pPr>
      <w:r w:rsidRPr="00697856">
        <w:rPr>
          <w:sz w:val="20"/>
        </w:rPr>
        <w:t>(nach § 115 Stimmrechtsgesetz)</w:t>
      </w:r>
    </w:p>
    <w:p w14:paraId="0AF605D9" w14:textId="77777777" w:rsidR="00697856" w:rsidRPr="00697856" w:rsidRDefault="00697856" w:rsidP="00697856">
      <w:pPr>
        <w:pBdr>
          <w:bottom w:val="single" w:sz="6" w:space="1" w:color="auto"/>
        </w:pBdr>
        <w:spacing w:after="0" w:line="240" w:lineRule="auto"/>
        <w:rPr>
          <w:sz w:val="20"/>
        </w:rPr>
      </w:pPr>
    </w:p>
    <w:p w14:paraId="1B4B0C9B" w14:textId="77777777" w:rsidR="00697856" w:rsidRPr="00697856" w:rsidRDefault="00697856" w:rsidP="00697856">
      <w:pPr>
        <w:spacing w:after="0" w:line="240" w:lineRule="auto"/>
        <w:rPr>
          <w:sz w:val="20"/>
        </w:rPr>
      </w:pPr>
    </w:p>
    <w:p w14:paraId="292F67AF" w14:textId="77777777" w:rsidR="00697856" w:rsidRPr="00697856" w:rsidRDefault="00697856" w:rsidP="00697856">
      <w:pPr>
        <w:spacing w:after="0" w:line="240" w:lineRule="auto"/>
        <w:rPr>
          <w:sz w:val="20"/>
        </w:rPr>
      </w:pPr>
    </w:p>
    <w:p w14:paraId="1AA96218" w14:textId="77777777" w:rsidR="00697856" w:rsidRPr="00697856" w:rsidRDefault="00697856" w:rsidP="00697856">
      <w:pPr>
        <w:spacing w:after="0" w:line="240" w:lineRule="auto"/>
        <w:jc w:val="center"/>
        <w:rPr>
          <w:sz w:val="20"/>
        </w:rPr>
      </w:pPr>
      <w:r w:rsidRPr="00697856">
        <w:rPr>
          <w:sz w:val="20"/>
        </w:rPr>
        <w:t>betreffend</w:t>
      </w:r>
    </w:p>
    <w:p w14:paraId="6F24EB10" w14:textId="77777777" w:rsidR="00697856" w:rsidRPr="00697856" w:rsidRDefault="00697856" w:rsidP="00697856">
      <w:pPr>
        <w:spacing w:after="0" w:line="240" w:lineRule="auto"/>
        <w:rPr>
          <w:sz w:val="20"/>
        </w:rPr>
      </w:pPr>
    </w:p>
    <w:p w14:paraId="765AB56D" w14:textId="77777777" w:rsidR="00697856" w:rsidRPr="00697856" w:rsidRDefault="00697856" w:rsidP="00697856">
      <w:pPr>
        <w:spacing w:after="0" w:line="240" w:lineRule="auto"/>
        <w:rPr>
          <w:sz w:val="20"/>
        </w:rPr>
      </w:pPr>
    </w:p>
    <w:p w14:paraId="10EF171A" w14:textId="366D9F6B" w:rsidR="00697856" w:rsidRPr="00697856" w:rsidRDefault="00697856" w:rsidP="00697856">
      <w:pPr>
        <w:spacing w:after="0" w:line="240" w:lineRule="auto"/>
        <w:jc w:val="center"/>
        <w:rPr>
          <w:b/>
          <w:sz w:val="20"/>
        </w:rPr>
      </w:pPr>
      <w:r w:rsidRPr="00697856">
        <w:rPr>
          <w:b/>
          <w:sz w:val="20"/>
        </w:rPr>
        <w:t xml:space="preserve">Protokoll der Gemeindeversammlung vom </w:t>
      </w:r>
      <w:r w:rsidR="00141C9D">
        <w:rPr>
          <w:b/>
          <w:sz w:val="20"/>
        </w:rPr>
        <w:t>18</w:t>
      </w:r>
      <w:r w:rsidR="00E85B07">
        <w:rPr>
          <w:b/>
          <w:sz w:val="20"/>
        </w:rPr>
        <w:t xml:space="preserve">. </w:t>
      </w:r>
      <w:r w:rsidR="008C66F6">
        <w:rPr>
          <w:b/>
          <w:sz w:val="20"/>
        </w:rPr>
        <w:t>Mai 202</w:t>
      </w:r>
      <w:r w:rsidR="00141C9D">
        <w:rPr>
          <w:b/>
          <w:sz w:val="20"/>
        </w:rPr>
        <w:t>6</w:t>
      </w:r>
    </w:p>
    <w:p w14:paraId="3F5607B4" w14:textId="77777777" w:rsidR="00697856" w:rsidRPr="00697856" w:rsidRDefault="00697856" w:rsidP="00697856">
      <w:pPr>
        <w:spacing w:after="0" w:line="240" w:lineRule="auto"/>
        <w:rPr>
          <w:sz w:val="20"/>
        </w:rPr>
      </w:pPr>
    </w:p>
    <w:p w14:paraId="62725443" w14:textId="77777777" w:rsidR="00697856" w:rsidRPr="00697856" w:rsidRDefault="00697856" w:rsidP="00697856">
      <w:pPr>
        <w:spacing w:after="0" w:line="240" w:lineRule="auto"/>
        <w:rPr>
          <w:sz w:val="20"/>
        </w:rPr>
      </w:pPr>
    </w:p>
    <w:p w14:paraId="5717804E" w14:textId="77777777" w:rsidR="00697856" w:rsidRPr="00697856" w:rsidRDefault="00697856" w:rsidP="00697856">
      <w:pPr>
        <w:spacing w:after="0" w:line="240" w:lineRule="auto"/>
        <w:rPr>
          <w:sz w:val="20"/>
        </w:rPr>
      </w:pPr>
    </w:p>
    <w:p w14:paraId="3BA214BE" w14:textId="77777777" w:rsidR="00697856" w:rsidRPr="00697856" w:rsidRDefault="00697856" w:rsidP="002F2A33">
      <w:pPr>
        <w:spacing w:after="0" w:line="240" w:lineRule="auto"/>
        <w:jc w:val="both"/>
        <w:rPr>
          <w:sz w:val="20"/>
        </w:rPr>
      </w:pPr>
      <w:r w:rsidRPr="00697856">
        <w:rPr>
          <w:sz w:val="20"/>
        </w:rPr>
        <w:t>Das Versammlungsbüro hat das Protokoll der Einwohnergemeindeversammlung nach den Vorschriften von § 114 des Stimmrechtsgesetzes geprüft und genehmigt.</w:t>
      </w:r>
    </w:p>
    <w:p w14:paraId="54027FC9" w14:textId="77777777" w:rsidR="00697856" w:rsidRPr="00697856" w:rsidRDefault="00697856" w:rsidP="002F2A33">
      <w:pPr>
        <w:spacing w:after="0" w:line="240" w:lineRule="auto"/>
        <w:jc w:val="both"/>
        <w:rPr>
          <w:sz w:val="20"/>
        </w:rPr>
      </w:pPr>
    </w:p>
    <w:p w14:paraId="7EED15C9" w14:textId="77777777" w:rsidR="00697856" w:rsidRPr="00697856" w:rsidRDefault="00697856" w:rsidP="002F2A33">
      <w:pPr>
        <w:spacing w:after="0" w:line="240" w:lineRule="auto"/>
        <w:jc w:val="both"/>
        <w:rPr>
          <w:sz w:val="20"/>
        </w:rPr>
      </w:pPr>
      <w:r w:rsidRPr="00697856">
        <w:rPr>
          <w:sz w:val="20"/>
        </w:rPr>
        <w:t>Die Protokollführung kann innert 10 Tagen seit diesem Anschlag durch Stimmrechtsbeschwerde beim Regierungsrat angefochten werden.</w:t>
      </w:r>
    </w:p>
    <w:p w14:paraId="6869C311" w14:textId="77777777" w:rsidR="00697856" w:rsidRPr="00697856" w:rsidRDefault="00697856" w:rsidP="002F2A33">
      <w:pPr>
        <w:spacing w:after="0" w:line="240" w:lineRule="auto"/>
        <w:jc w:val="both"/>
        <w:rPr>
          <w:sz w:val="20"/>
        </w:rPr>
      </w:pPr>
    </w:p>
    <w:p w14:paraId="3C6D578A" w14:textId="77777777" w:rsidR="00697856" w:rsidRPr="00697856" w:rsidRDefault="00697856" w:rsidP="002F2A33">
      <w:pPr>
        <w:spacing w:after="0" w:line="240" w:lineRule="auto"/>
        <w:jc w:val="both"/>
        <w:rPr>
          <w:sz w:val="20"/>
        </w:rPr>
      </w:pPr>
      <w:r w:rsidRPr="00697856">
        <w:rPr>
          <w:sz w:val="20"/>
        </w:rPr>
        <w:t>Die Stimmberechtigten können das Protokoll der Ge</w:t>
      </w:r>
      <w:r w:rsidR="002F2A33">
        <w:rPr>
          <w:sz w:val="20"/>
        </w:rPr>
        <w:t>meindeversammlung jederzeit bei der</w:t>
      </w:r>
      <w:r w:rsidRPr="00697856">
        <w:rPr>
          <w:sz w:val="20"/>
        </w:rPr>
        <w:t xml:space="preserve"> Gemeindeschreiber</w:t>
      </w:r>
      <w:r w:rsidR="002F2A33">
        <w:rPr>
          <w:sz w:val="20"/>
        </w:rPr>
        <w:t>in</w:t>
      </w:r>
      <w:r w:rsidRPr="00697856">
        <w:rPr>
          <w:sz w:val="20"/>
        </w:rPr>
        <w:t xml:space="preserve"> einsehen.</w:t>
      </w:r>
    </w:p>
    <w:p w14:paraId="49C42658" w14:textId="77777777" w:rsidR="00697856" w:rsidRPr="00697856" w:rsidRDefault="00697856" w:rsidP="00697856">
      <w:pPr>
        <w:spacing w:after="0" w:line="240" w:lineRule="auto"/>
        <w:rPr>
          <w:sz w:val="20"/>
        </w:rPr>
      </w:pPr>
    </w:p>
    <w:p w14:paraId="04FFD650" w14:textId="77777777" w:rsidR="00697856" w:rsidRDefault="00697856" w:rsidP="00697856">
      <w:pPr>
        <w:spacing w:after="0" w:line="240" w:lineRule="auto"/>
        <w:rPr>
          <w:sz w:val="20"/>
        </w:rPr>
      </w:pPr>
    </w:p>
    <w:p w14:paraId="65CD7475" w14:textId="77777777" w:rsidR="002F2A33" w:rsidRPr="00697856" w:rsidRDefault="002F2A33" w:rsidP="00697856">
      <w:pPr>
        <w:spacing w:after="0" w:line="240" w:lineRule="auto"/>
        <w:rPr>
          <w:sz w:val="20"/>
        </w:rPr>
      </w:pPr>
    </w:p>
    <w:p w14:paraId="15F98B97" w14:textId="7923338F" w:rsidR="00697856" w:rsidRPr="00697856" w:rsidRDefault="00697856" w:rsidP="00697856">
      <w:pPr>
        <w:spacing w:after="0" w:line="240" w:lineRule="auto"/>
        <w:rPr>
          <w:sz w:val="20"/>
        </w:rPr>
      </w:pPr>
      <w:r w:rsidRPr="00697856">
        <w:rPr>
          <w:sz w:val="20"/>
        </w:rPr>
        <w:t xml:space="preserve">Vitznau, </w:t>
      </w:r>
      <w:r w:rsidR="008B4985">
        <w:rPr>
          <w:sz w:val="20"/>
        </w:rPr>
        <w:t>28. Mai 2026</w:t>
      </w:r>
    </w:p>
    <w:p w14:paraId="216CE697" w14:textId="77777777" w:rsidR="00697856" w:rsidRPr="00697856" w:rsidRDefault="00697856" w:rsidP="00697856">
      <w:pPr>
        <w:spacing w:after="0" w:line="240" w:lineRule="auto"/>
        <w:rPr>
          <w:sz w:val="20"/>
        </w:rPr>
      </w:pPr>
    </w:p>
    <w:p w14:paraId="69D6F450" w14:textId="77777777" w:rsidR="00697856" w:rsidRDefault="00697856" w:rsidP="00697856">
      <w:pPr>
        <w:spacing w:after="0" w:line="240" w:lineRule="auto"/>
      </w:pPr>
    </w:p>
    <w:p w14:paraId="76678982" w14:textId="77777777" w:rsidR="00697856" w:rsidRDefault="00697856" w:rsidP="00697856">
      <w:pPr>
        <w:spacing w:after="0" w:line="240" w:lineRule="auto"/>
      </w:pPr>
    </w:p>
    <w:p w14:paraId="7D13485E" w14:textId="77777777" w:rsidR="00697856" w:rsidRDefault="00697856" w:rsidP="00697856">
      <w:pPr>
        <w:pStyle w:val="berschrift1"/>
        <w:spacing w:line="240" w:lineRule="auto"/>
      </w:pPr>
      <w:r>
        <w:rPr>
          <w:noProof/>
          <w:lang w:val="de-CH" w:eastAsia="de-CH"/>
        </w:rPr>
        <w:drawing>
          <wp:anchor distT="0" distB="0" distL="114300" distR="114300" simplePos="0" relativeHeight="251663360" behindDoc="0" locked="0" layoutInCell="1" allowOverlap="1" wp14:anchorId="6784FAFB" wp14:editId="359C3CFD">
            <wp:simplePos x="0" y="0"/>
            <wp:positionH relativeFrom="column">
              <wp:posOffset>1402080</wp:posOffset>
            </wp:positionH>
            <wp:positionV relativeFrom="paragraph">
              <wp:posOffset>13335</wp:posOffset>
            </wp:positionV>
            <wp:extent cx="1022985" cy="1068705"/>
            <wp:effectExtent l="0" t="0" r="5715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68" t="70918" r="34076" b="5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GEMEINDEKANZLEI VITZNAU </w:t>
      </w:r>
    </w:p>
    <w:p w14:paraId="67CC3FFF" w14:textId="77777777" w:rsidR="00697856" w:rsidRDefault="00697856" w:rsidP="00697856">
      <w:pPr>
        <w:spacing w:after="0" w:line="240" w:lineRule="auto"/>
      </w:pPr>
    </w:p>
    <w:p w14:paraId="21C01199" w14:textId="77777777" w:rsidR="00697856" w:rsidRDefault="00697856" w:rsidP="00697856">
      <w:pPr>
        <w:spacing w:after="0" w:line="240" w:lineRule="auto"/>
      </w:pPr>
    </w:p>
    <w:p w14:paraId="606FED00" w14:textId="77777777" w:rsidR="00697856" w:rsidRDefault="00697856" w:rsidP="00697856">
      <w:pPr>
        <w:spacing w:after="0" w:line="240" w:lineRule="auto"/>
      </w:pPr>
    </w:p>
    <w:p w14:paraId="40E411B6" w14:textId="77777777" w:rsidR="00697856" w:rsidRDefault="00697856" w:rsidP="00697856">
      <w:pPr>
        <w:spacing w:after="0" w:line="240" w:lineRule="auto"/>
      </w:pPr>
    </w:p>
    <w:p w14:paraId="08883E80" w14:textId="77777777" w:rsidR="00697856" w:rsidRDefault="00697856" w:rsidP="00697856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520A6">
        <w:t>Manuela Camenzind</w:t>
      </w:r>
    </w:p>
    <w:p w14:paraId="6DD25DA2" w14:textId="77777777" w:rsidR="00697856" w:rsidRPr="00E85B07" w:rsidRDefault="00697856" w:rsidP="00697856">
      <w:pPr>
        <w:spacing w:after="0" w:line="240" w:lineRule="auto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85B07">
        <w:rPr>
          <w:sz w:val="16"/>
        </w:rPr>
        <w:t>Gemeindeschreiberin</w:t>
      </w:r>
    </w:p>
    <w:p w14:paraId="3A5F0557" w14:textId="77777777" w:rsidR="00697856" w:rsidRDefault="00697856" w:rsidP="00697856">
      <w:pPr>
        <w:spacing w:after="0" w:line="240" w:lineRule="auto"/>
      </w:pPr>
    </w:p>
    <w:p w14:paraId="6A5CAD40" w14:textId="77777777" w:rsidR="00697856" w:rsidRDefault="00697856" w:rsidP="00697856">
      <w:pPr>
        <w:spacing w:after="0" w:line="240" w:lineRule="auto"/>
      </w:pPr>
    </w:p>
    <w:p w14:paraId="006F5781" w14:textId="77777777" w:rsidR="00697856" w:rsidRDefault="00697856" w:rsidP="00697856">
      <w:pPr>
        <w:spacing w:after="0" w:line="240" w:lineRule="auto"/>
      </w:pPr>
    </w:p>
    <w:p w14:paraId="4A7CAEE1" w14:textId="77777777" w:rsidR="00697856" w:rsidRDefault="00697856" w:rsidP="00697856">
      <w:pPr>
        <w:spacing w:after="0" w:line="240" w:lineRule="auto"/>
      </w:pPr>
    </w:p>
    <w:p w14:paraId="2C4DBE5D" w14:textId="77777777" w:rsidR="00697856" w:rsidRDefault="00697856" w:rsidP="00697856">
      <w:pPr>
        <w:spacing w:after="0" w:line="240" w:lineRule="auto"/>
      </w:pPr>
    </w:p>
    <w:p w14:paraId="3D8CC5CF" w14:textId="77777777" w:rsidR="00697856" w:rsidRDefault="00697856" w:rsidP="00697856">
      <w:pPr>
        <w:spacing w:after="0" w:line="240" w:lineRule="auto"/>
      </w:pPr>
    </w:p>
    <w:p w14:paraId="5C8D6FBD" w14:textId="4F63FDA7" w:rsidR="00697856" w:rsidRDefault="00697856" w:rsidP="00697856">
      <w:pPr>
        <w:spacing w:after="0" w:line="240" w:lineRule="auto"/>
      </w:pPr>
    </w:p>
    <w:p w14:paraId="390481D3" w14:textId="6E5AF862" w:rsidR="00697856" w:rsidRDefault="00697856" w:rsidP="00697856">
      <w:pPr>
        <w:spacing w:after="0" w:line="240" w:lineRule="auto"/>
      </w:pPr>
      <w:r>
        <w:t xml:space="preserve">Publikation am </w:t>
      </w:r>
      <w:r w:rsidR="008B4985">
        <w:t>28. Mai 2026</w:t>
      </w:r>
    </w:p>
    <w:p w14:paraId="7CF53F29" w14:textId="77777777" w:rsidR="00E34518" w:rsidRDefault="00E34518" w:rsidP="00983C96">
      <w:pPr>
        <w:spacing w:after="560"/>
      </w:pPr>
    </w:p>
    <w:sectPr w:rsidR="00E34518" w:rsidSect="009F148E">
      <w:headerReference w:type="default" r:id="rId8"/>
      <w:footerReference w:type="default" r:id="rId9"/>
      <w:headerReference w:type="first" r:id="rId10"/>
      <w:pgSz w:w="11906" w:h="16838" w:code="9"/>
      <w:pgMar w:top="2155" w:right="1418" w:bottom="851" w:left="1418" w:header="567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16B33" w14:textId="77777777" w:rsidR="00E4161C" w:rsidRDefault="00E4161C" w:rsidP="00BA75F2">
      <w:pPr>
        <w:spacing w:after="0" w:line="240" w:lineRule="auto"/>
      </w:pPr>
      <w:r>
        <w:separator/>
      </w:r>
    </w:p>
  </w:endnote>
  <w:endnote w:type="continuationSeparator" w:id="0">
    <w:p w14:paraId="75F71C96" w14:textId="77777777" w:rsidR="00E4161C" w:rsidRDefault="00E4161C" w:rsidP="00BA7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ADEB" w14:textId="77777777" w:rsidR="00BA75F2" w:rsidRDefault="001202F8" w:rsidP="001202F8">
    <w:pPr>
      <w:pStyle w:val="Fuzeile"/>
      <w:tabs>
        <w:tab w:val="clear" w:pos="9072"/>
      </w:tabs>
    </w:pPr>
    <w:r>
      <w:fldChar w:fldCharType="begin"/>
    </w:r>
    <w:r>
      <w:instrText xml:space="preserve"> PAGE  \* Arabic  \* MERGEFORMAT </w:instrText>
    </w:r>
    <w:r>
      <w:fldChar w:fldCharType="separate"/>
    </w:r>
    <w:r w:rsidR="00697856">
      <w:rPr>
        <w:noProof/>
      </w:rPr>
      <w:t>2</w:t>
    </w:r>
    <w:r>
      <w:fldChar w:fldCharType="end"/>
    </w:r>
    <w:r>
      <w:t>/</w:t>
    </w:r>
    <w:fldSimple w:instr=" NUMPAGES  \* Arabic  \* MERGEFORMAT ">
      <w:r w:rsidR="00EB7A95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2AE89" w14:textId="77777777" w:rsidR="00E4161C" w:rsidRDefault="00E4161C" w:rsidP="00BA75F2">
      <w:pPr>
        <w:spacing w:after="0" w:line="240" w:lineRule="auto"/>
      </w:pPr>
      <w:r>
        <w:separator/>
      </w:r>
    </w:p>
  </w:footnote>
  <w:footnote w:type="continuationSeparator" w:id="0">
    <w:p w14:paraId="551AF6CA" w14:textId="77777777" w:rsidR="00E4161C" w:rsidRDefault="00E4161C" w:rsidP="00BA7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6C0A" w14:textId="77777777" w:rsidR="009F02FF" w:rsidRDefault="00593FDE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0" locked="1" layoutInCell="1" allowOverlap="1" wp14:anchorId="500AAF1B" wp14:editId="24042E6A">
          <wp:simplePos x="0" y="0"/>
          <wp:positionH relativeFrom="page">
            <wp:posOffset>817880</wp:posOffset>
          </wp:positionH>
          <wp:positionV relativeFrom="page">
            <wp:posOffset>449580</wp:posOffset>
          </wp:positionV>
          <wp:extent cx="2030095" cy="313055"/>
          <wp:effectExtent l="0" t="0" r="0" b="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0095" cy="31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5E524" w14:textId="77777777" w:rsidR="00A970BB" w:rsidRDefault="00990F3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682DD687" wp14:editId="418BDA9A">
          <wp:simplePos x="0" y="0"/>
          <wp:positionH relativeFrom="column">
            <wp:posOffset>-579709</wp:posOffset>
          </wp:positionH>
          <wp:positionV relativeFrom="paragraph">
            <wp:posOffset>-107561</wp:posOffset>
          </wp:positionV>
          <wp:extent cx="2927445" cy="693614"/>
          <wp:effectExtent l="0" t="0" r="635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meindelogo-Vitznau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6619" cy="6957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639BE"/>
    <w:multiLevelType w:val="hybridMultilevel"/>
    <w:tmpl w:val="2FA4085C"/>
    <w:lvl w:ilvl="0" w:tplc="251E7780">
      <w:start w:val="1"/>
      <w:numFmt w:val="decimal"/>
      <w:pStyle w:val="beilagenAufzahlung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5849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749"/>
    <w:rsid w:val="000E60C8"/>
    <w:rsid w:val="001202F8"/>
    <w:rsid w:val="00141C9D"/>
    <w:rsid w:val="0016652E"/>
    <w:rsid w:val="001719C7"/>
    <w:rsid w:val="0019032B"/>
    <w:rsid w:val="001A4284"/>
    <w:rsid w:val="001B11EF"/>
    <w:rsid w:val="001C0DCF"/>
    <w:rsid w:val="001F5F52"/>
    <w:rsid w:val="002218B6"/>
    <w:rsid w:val="002A4FB6"/>
    <w:rsid w:val="002A5E51"/>
    <w:rsid w:val="002F2A33"/>
    <w:rsid w:val="0032044C"/>
    <w:rsid w:val="00332B15"/>
    <w:rsid w:val="00332BC5"/>
    <w:rsid w:val="0036631D"/>
    <w:rsid w:val="00396101"/>
    <w:rsid w:val="003A6692"/>
    <w:rsid w:val="003D08F7"/>
    <w:rsid w:val="003E25E5"/>
    <w:rsid w:val="00414DF5"/>
    <w:rsid w:val="0043043F"/>
    <w:rsid w:val="0044155B"/>
    <w:rsid w:val="0045182B"/>
    <w:rsid w:val="00483552"/>
    <w:rsid w:val="004A75BB"/>
    <w:rsid w:val="004D26B6"/>
    <w:rsid w:val="004E6CF8"/>
    <w:rsid w:val="00500CDC"/>
    <w:rsid w:val="00501309"/>
    <w:rsid w:val="00593FDE"/>
    <w:rsid w:val="005B4856"/>
    <w:rsid w:val="005B7350"/>
    <w:rsid w:val="005C1E58"/>
    <w:rsid w:val="005C253A"/>
    <w:rsid w:val="005D250D"/>
    <w:rsid w:val="006312A7"/>
    <w:rsid w:val="006520A6"/>
    <w:rsid w:val="00657749"/>
    <w:rsid w:val="00672945"/>
    <w:rsid w:val="006823EB"/>
    <w:rsid w:val="00686D3B"/>
    <w:rsid w:val="00692E8D"/>
    <w:rsid w:val="00697856"/>
    <w:rsid w:val="006B5F18"/>
    <w:rsid w:val="006D1B8B"/>
    <w:rsid w:val="006E21DD"/>
    <w:rsid w:val="006F4542"/>
    <w:rsid w:val="0071193D"/>
    <w:rsid w:val="00722BDC"/>
    <w:rsid w:val="0075329C"/>
    <w:rsid w:val="00770442"/>
    <w:rsid w:val="0079421B"/>
    <w:rsid w:val="007C7DEE"/>
    <w:rsid w:val="00833C15"/>
    <w:rsid w:val="00840EBA"/>
    <w:rsid w:val="00851CF5"/>
    <w:rsid w:val="00862DC5"/>
    <w:rsid w:val="00866EC8"/>
    <w:rsid w:val="0088582B"/>
    <w:rsid w:val="00885A04"/>
    <w:rsid w:val="008B4985"/>
    <w:rsid w:val="008B5C90"/>
    <w:rsid w:val="008C66F6"/>
    <w:rsid w:val="008E341A"/>
    <w:rsid w:val="008E7B8F"/>
    <w:rsid w:val="00937094"/>
    <w:rsid w:val="00940013"/>
    <w:rsid w:val="00955E15"/>
    <w:rsid w:val="00983C96"/>
    <w:rsid w:val="00990F39"/>
    <w:rsid w:val="009A3906"/>
    <w:rsid w:val="009A71BF"/>
    <w:rsid w:val="009F02FF"/>
    <w:rsid w:val="009F148E"/>
    <w:rsid w:val="00A42215"/>
    <w:rsid w:val="00A76A34"/>
    <w:rsid w:val="00A8362E"/>
    <w:rsid w:val="00A970BB"/>
    <w:rsid w:val="00AD3F8F"/>
    <w:rsid w:val="00AE0C83"/>
    <w:rsid w:val="00B423A5"/>
    <w:rsid w:val="00B95298"/>
    <w:rsid w:val="00BA75F2"/>
    <w:rsid w:val="00BB0AB8"/>
    <w:rsid w:val="00BB5DFC"/>
    <w:rsid w:val="00C0049A"/>
    <w:rsid w:val="00C07D3B"/>
    <w:rsid w:val="00C36B99"/>
    <w:rsid w:val="00C36C5D"/>
    <w:rsid w:val="00C44583"/>
    <w:rsid w:val="00C45146"/>
    <w:rsid w:val="00C72D6C"/>
    <w:rsid w:val="00CA7613"/>
    <w:rsid w:val="00D5438C"/>
    <w:rsid w:val="00DA7232"/>
    <w:rsid w:val="00DC5E4A"/>
    <w:rsid w:val="00E11C67"/>
    <w:rsid w:val="00E1401B"/>
    <w:rsid w:val="00E34518"/>
    <w:rsid w:val="00E4161C"/>
    <w:rsid w:val="00E8443D"/>
    <w:rsid w:val="00E85B07"/>
    <w:rsid w:val="00EB7A95"/>
    <w:rsid w:val="00EC23C4"/>
    <w:rsid w:val="00EC5B2C"/>
    <w:rsid w:val="00ED1532"/>
    <w:rsid w:val="00ED3FAE"/>
    <w:rsid w:val="00EE4FAF"/>
    <w:rsid w:val="00F54670"/>
    <w:rsid w:val="00F642BA"/>
    <w:rsid w:val="00F702F5"/>
    <w:rsid w:val="00FB50A5"/>
    <w:rsid w:val="00FE3F47"/>
    <w:rsid w:val="00FF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DB89BC"/>
  <w15:chartTrackingRefBased/>
  <w15:docId w15:val="{038FE9FA-0E5B-44AF-9B95-C903B89B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19C7"/>
    <w:pPr>
      <w:spacing w:after="280" w:line="280" w:lineRule="atLeast"/>
    </w:pPr>
    <w:rPr>
      <w:rFonts w:ascii="Arial" w:hAnsi="Arial"/>
      <w:sz w:val="18"/>
    </w:rPr>
  </w:style>
  <w:style w:type="paragraph" w:styleId="berschrift1">
    <w:name w:val="heading 1"/>
    <w:basedOn w:val="Standard"/>
    <w:next w:val="Standard"/>
    <w:link w:val="berschrift1Zchn"/>
    <w:qFormat/>
    <w:rsid w:val="00697856"/>
    <w:pPr>
      <w:keepNext/>
      <w:overflowPunct w:val="0"/>
      <w:autoSpaceDE w:val="0"/>
      <w:autoSpaceDN w:val="0"/>
      <w:adjustRightInd w:val="0"/>
      <w:spacing w:after="0" w:line="360" w:lineRule="auto"/>
      <w:textAlignment w:val="baseline"/>
      <w:outlineLvl w:val="0"/>
    </w:pPr>
    <w:rPr>
      <w:rFonts w:eastAsia="Times New Roman" w:cs="Times New Roman"/>
      <w:b/>
      <w:sz w:val="24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ifft">
    <w:name w:val="_betrifft"/>
    <w:basedOn w:val="Standard"/>
    <w:qFormat/>
    <w:rsid w:val="00955E15"/>
    <w:pPr>
      <w:spacing w:before="1700" w:after="600" w:line="300" w:lineRule="atLeast"/>
    </w:pPr>
    <w:rPr>
      <w:b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BA7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75F2"/>
    <w:rPr>
      <w:rFonts w:ascii="Arial" w:hAnsi="Arial"/>
      <w:sz w:val="18"/>
    </w:rPr>
  </w:style>
  <w:style w:type="paragraph" w:styleId="Fuzeile">
    <w:name w:val="footer"/>
    <w:basedOn w:val="Standard"/>
    <w:link w:val="FuzeileZchn"/>
    <w:uiPriority w:val="99"/>
    <w:unhideWhenUsed/>
    <w:rsid w:val="00E8443D"/>
    <w:pPr>
      <w:tabs>
        <w:tab w:val="center" w:pos="4536"/>
        <w:tab w:val="right" w:pos="9072"/>
      </w:tabs>
      <w:spacing w:after="0" w:line="180" w:lineRule="atLeast"/>
      <w:ind w:right="-964"/>
      <w:jc w:val="righ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E8443D"/>
    <w:rPr>
      <w:rFonts w:ascii="Arial" w:hAnsi="Arial"/>
      <w:sz w:val="14"/>
    </w:rPr>
  </w:style>
  <w:style w:type="paragraph" w:customStyle="1" w:styleId="gruss">
    <w:name w:val="_gruss"/>
    <w:basedOn w:val="Standard"/>
    <w:qFormat/>
    <w:rsid w:val="00A76A34"/>
    <w:pPr>
      <w:spacing w:after="0" w:line="256" w:lineRule="atLeast"/>
      <w:ind w:left="5387"/>
    </w:pPr>
    <w:rPr>
      <w:lang w:val="fr-CH"/>
    </w:rPr>
  </w:style>
  <w:style w:type="paragraph" w:customStyle="1" w:styleId="funktion">
    <w:name w:val="_funktion"/>
    <w:basedOn w:val="gruss"/>
    <w:qFormat/>
    <w:rsid w:val="00FF0CF4"/>
    <w:pPr>
      <w:spacing w:line="180" w:lineRule="atLeast"/>
    </w:pPr>
    <w:rPr>
      <w:sz w:val="14"/>
    </w:rPr>
  </w:style>
  <w:style w:type="paragraph" w:customStyle="1" w:styleId="beilagen">
    <w:name w:val="_beilagen"/>
    <w:basedOn w:val="Standard"/>
    <w:qFormat/>
    <w:rsid w:val="00FF0CF4"/>
    <w:pPr>
      <w:spacing w:after="0" w:line="180" w:lineRule="atLeast"/>
    </w:pPr>
    <w:rPr>
      <w:sz w:val="14"/>
    </w:rPr>
  </w:style>
  <w:style w:type="paragraph" w:customStyle="1" w:styleId="beilagenAufzahlung">
    <w:name w:val="_beilagenAufzahlung"/>
    <w:basedOn w:val="beilagen"/>
    <w:qFormat/>
    <w:rsid w:val="00FF0CF4"/>
    <w:pPr>
      <w:numPr>
        <w:numId w:val="1"/>
      </w:numPr>
      <w:ind w:left="227" w:hanging="227"/>
    </w:pPr>
  </w:style>
  <w:style w:type="paragraph" w:customStyle="1" w:styleId="adresse">
    <w:name w:val="_adresse"/>
    <w:basedOn w:val="Standard"/>
    <w:qFormat/>
    <w:rsid w:val="00955E15"/>
    <w:pPr>
      <w:spacing w:after="0"/>
      <w:ind w:left="5387"/>
    </w:pPr>
  </w:style>
  <w:style w:type="paragraph" w:customStyle="1" w:styleId="abteilung">
    <w:name w:val="_abteilung"/>
    <w:basedOn w:val="Standard"/>
    <w:qFormat/>
    <w:rsid w:val="000E60C8"/>
    <w:pPr>
      <w:spacing w:after="80" w:line="240" w:lineRule="atLeast"/>
    </w:pPr>
    <w:rPr>
      <w:b/>
      <w:caps/>
      <w:spacing w:val="50"/>
      <w:sz w:val="20"/>
    </w:rPr>
  </w:style>
  <w:style w:type="paragraph" w:customStyle="1" w:styleId="kamm">
    <w:name w:val="_kamm"/>
    <w:basedOn w:val="Standard"/>
    <w:qFormat/>
    <w:rsid w:val="00AD3F8F"/>
    <w:pPr>
      <w:tabs>
        <w:tab w:val="left" w:pos="1418"/>
      </w:tabs>
      <w:spacing w:after="0" w:line="184" w:lineRule="atLeast"/>
    </w:pPr>
    <w:rPr>
      <w:sz w:val="15"/>
    </w:rPr>
  </w:style>
  <w:style w:type="character" w:styleId="Hyperlink">
    <w:name w:val="Hyperlink"/>
    <w:basedOn w:val="Absatz-Standardschriftart"/>
    <w:uiPriority w:val="99"/>
    <w:unhideWhenUsed/>
    <w:rsid w:val="0016652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6652E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885A04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130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1309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rsid w:val="00697856"/>
    <w:rPr>
      <w:rFonts w:ascii="Arial" w:eastAsia="Times New Roman" w:hAnsi="Arial" w:cs="Times New Roman"/>
      <w:b/>
      <w:sz w:val="24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aldis\AppData\Local\Microsoft\Windows\INetCache\Content.Outlook\7O6DN7JX\vorlageBriefA4-2022-02-2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BD8E44209D4A1EBD42BA947D928D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E879CE-D994-465D-9192-7F8E4DB5179F}"/>
      </w:docPartPr>
      <w:docPartBody>
        <w:p w:rsidR="007F0299" w:rsidRDefault="009F253C">
          <w:pPr>
            <w:pStyle w:val="13BD8E44209D4A1EBD42BA947D928D2D"/>
          </w:pPr>
          <w:r w:rsidRPr="008F4AD8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53C"/>
    <w:rsid w:val="00073B5A"/>
    <w:rsid w:val="003E25E5"/>
    <w:rsid w:val="007F0299"/>
    <w:rsid w:val="00840EBA"/>
    <w:rsid w:val="009F253C"/>
    <w:rsid w:val="00A63BF6"/>
    <w:rsid w:val="00CA7613"/>
    <w:rsid w:val="00E1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F253C"/>
    <w:rPr>
      <w:color w:val="808080"/>
    </w:rPr>
  </w:style>
  <w:style w:type="paragraph" w:customStyle="1" w:styleId="13BD8E44209D4A1EBD42BA947D928D2D">
    <w:name w:val="13BD8E44209D4A1EBD42BA947D928D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vorlageBriefA4-2022-02-22</Template>
  <TotalTime>0</TotalTime>
  <Pages>1</Pages>
  <Words>92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Waldis</dc:creator>
  <cp:keywords/>
  <dc:description/>
  <cp:lastModifiedBy>Camenzind Manuela</cp:lastModifiedBy>
  <cp:revision>12</cp:revision>
  <cp:lastPrinted>2026-05-29T08:06:00Z</cp:lastPrinted>
  <dcterms:created xsi:type="dcterms:W3CDTF">2023-12-20T12:16:00Z</dcterms:created>
  <dcterms:modified xsi:type="dcterms:W3CDTF">2026-05-29T08:06:00Z</dcterms:modified>
</cp:coreProperties>
</file>